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0E2B8" w14:textId="430A18E7" w:rsidR="003926C9" w:rsidRPr="0089703B" w:rsidRDefault="00074405" w:rsidP="003926C9">
      <w:p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 xml:space="preserve">Located 25 miles west of London was founded in 1891, Burnham Beeches Golf Club are looking to recruit a Greenkeeper to help with the continued development of the golf course. </w:t>
      </w:r>
      <w:r w:rsidR="00F77E4C" w:rsidRPr="0089703B">
        <w:rPr>
          <w:rFonts w:ascii="Verdana Pro Cond" w:hAnsi="Verdana Pro Cond"/>
          <w:sz w:val="20"/>
          <w:szCs w:val="20"/>
        </w:rPr>
        <w:t xml:space="preserve">Qualifications are not a necessity but would be advantageous. Must have some Greenkeeping experience. </w:t>
      </w:r>
      <w:r w:rsidRPr="0089703B">
        <w:rPr>
          <w:rFonts w:ascii="Verdana Pro Cond" w:hAnsi="Verdana Pro Cond"/>
          <w:sz w:val="20"/>
          <w:szCs w:val="20"/>
        </w:rPr>
        <w:t>Working under the direction of the Course Manager and Deputy Course Manager</w:t>
      </w:r>
      <w:r w:rsidR="00F77E4C" w:rsidRPr="0089703B">
        <w:rPr>
          <w:rFonts w:ascii="Verdana Pro Cond" w:hAnsi="Verdana Pro Cond"/>
          <w:sz w:val="20"/>
          <w:szCs w:val="20"/>
        </w:rPr>
        <w:t>. The applicant would ideally have the following attributes.</w:t>
      </w:r>
    </w:p>
    <w:p w14:paraId="3C583579" w14:textId="6EC4B421" w:rsidR="00F77E4C" w:rsidRPr="0089703B" w:rsidRDefault="00F77E4C" w:rsidP="00F77E4C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Good communication skills</w:t>
      </w:r>
    </w:p>
    <w:p w14:paraId="0B3F5A2A" w14:textId="6FB2F35A" w:rsidR="00F77E4C" w:rsidRPr="0089703B" w:rsidRDefault="00F77E4C" w:rsidP="00F77E4C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 xml:space="preserve">Self-motivated </w:t>
      </w:r>
    </w:p>
    <w:p w14:paraId="061F8E4C" w14:textId="4D66BB6B" w:rsidR="00F77E4C" w:rsidRPr="0089703B" w:rsidRDefault="00F77E4C" w:rsidP="00F77E4C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A keen golfer</w:t>
      </w:r>
    </w:p>
    <w:p w14:paraId="7930CA84" w14:textId="251F3486" w:rsidR="00F77E4C" w:rsidRPr="0089703B" w:rsidRDefault="00F77E4C" w:rsidP="00F77E4C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Desire to develop themselves.</w:t>
      </w:r>
    </w:p>
    <w:p w14:paraId="6E662F64" w14:textId="6A6B4047" w:rsidR="00F77E4C" w:rsidRPr="0089703B" w:rsidRDefault="00F77E4C" w:rsidP="00F77E4C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Can work within a highly productive team.</w:t>
      </w:r>
    </w:p>
    <w:p w14:paraId="5E445CF3" w14:textId="054249BD" w:rsidR="0094384D" w:rsidRPr="0089703B" w:rsidRDefault="00F77E4C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A good attention to detail.</w:t>
      </w:r>
    </w:p>
    <w:p w14:paraId="7791BA48" w14:textId="60BFAAD8" w:rsidR="00F77E4C" w:rsidRPr="0089703B" w:rsidRDefault="00F77E4C" w:rsidP="00F77E4C">
      <w:p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 xml:space="preserve">The club are currently undergoing building a new state of the art driving range and short game area. </w:t>
      </w:r>
      <w:r w:rsidR="0094384D" w:rsidRPr="0089703B">
        <w:rPr>
          <w:rFonts w:ascii="Verdana Pro Cond" w:hAnsi="Verdana Pro Cond"/>
          <w:sz w:val="20"/>
          <w:szCs w:val="20"/>
        </w:rPr>
        <w:t xml:space="preserve"> Our current John Deere machinery lease package is due for replacement February 2023. We are also undergoing a bunker renovation project. </w:t>
      </w:r>
    </w:p>
    <w:p w14:paraId="340A1DC0" w14:textId="03241D34" w:rsidR="0094384D" w:rsidRPr="0089703B" w:rsidRDefault="0094384D" w:rsidP="00F77E4C">
      <w:pPr>
        <w:jc w:val="both"/>
        <w:rPr>
          <w:rFonts w:ascii="Verdana Pro Cond" w:hAnsi="Verdana Pro Cond"/>
          <w:sz w:val="20"/>
          <w:szCs w:val="20"/>
        </w:rPr>
      </w:pPr>
    </w:p>
    <w:p w14:paraId="1B810E30" w14:textId="2D85B43F" w:rsidR="0094384D" w:rsidRPr="0089703B" w:rsidRDefault="0094384D" w:rsidP="00F77E4C">
      <w:p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Training will be provided to gain NVQ qualifications if needed. There will also be hands-on, in-house training. The position is full time, will require weekend work and overtime when requested for competition preparation.</w:t>
      </w:r>
    </w:p>
    <w:p w14:paraId="5490B57D" w14:textId="4E8F52A7" w:rsidR="0094384D" w:rsidRPr="0089703B" w:rsidRDefault="0094384D" w:rsidP="00F77E4C">
      <w:pPr>
        <w:jc w:val="both"/>
        <w:rPr>
          <w:rFonts w:ascii="Verdana Pro Cond" w:hAnsi="Verdana Pro Cond"/>
          <w:sz w:val="20"/>
          <w:szCs w:val="20"/>
        </w:rPr>
      </w:pPr>
    </w:p>
    <w:p w14:paraId="6B62AD21" w14:textId="5E1ABDC3" w:rsidR="0094384D" w:rsidRPr="0089703B" w:rsidRDefault="0094384D" w:rsidP="00F77E4C">
      <w:p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 xml:space="preserve">Benefits </w:t>
      </w:r>
      <w:r w:rsidR="00663979" w:rsidRPr="0089703B">
        <w:rPr>
          <w:rFonts w:ascii="Verdana Pro Cond" w:hAnsi="Verdana Pro Cond"/>
          <w:sz w:val="20"/>
          <w:szCs w:val="20"/>
        </w:rPr>
        <w:t>include.</w:t>
      </w:r>
    </w:p>
    <w:p w14:paraId="15E82C1C" w14:textId="4B8BCB63" w:rsidR="0094384D" w:rsidRPr="0089703B" w:rsidRDefault="0094384D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 xml:space="preserve">21 days holiday </w:t>
      </w:r>
    </w:p>
    <w:p w14:paraId="4D0669EF" w14:textId="067B19DE" w:rsidR="0094384D" w:rsidRPr="0089703B" w:rsidRDefault="00663979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Full uniform &amp; PPE</w:t>
      </w:r>
    </w:p>
    <w:p w14:paraId="3B9C10A5" w14:textId="33682B8A" w:rsidR="00663979" w:rsidRPr="0089703B" w:rsidRDefault="00663979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BIGGA membership</w:t>
      </w:r>
    </w:p>
    <w:p w14:paraId="3E5B12E4" w14:textId="4EF9BD1E" w:rsidR="00663979" w:rsidRPr="0089703B" w:rsidRDefault="00663979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Training provided.</w:t>
      </w:r>
    </w:p>
    <w:p w14:paraId="4DA6AB5F" w14:textId="4A9BC04F" w:rsidR="00663979" w:rsidRPr="0089703B" w:rsidRDefault="00663979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Use of the golf course</w:t>
      </w:r>
    </w:p>
    <w:p w14:paraId="542D6419" w14:textId="04A43407" w:rsidR="00663979" w:rsidRPr="0089703B" w:rsidRDefault="00663979" w:rsidP="0094384D">
      <w:pPr>
        <w:pStyle w:val="ListParagraph"/>
        <w:numPr>
          <w:ilvl w:val="0"/>
          <w:numId w:val="3"/>
        </w:numPr>
        <w:jc w:val="both"/>
        <w:rPr>
          <w:rFonts w:ascii="Verdana Pro Cond" w:hAnsi="Verdana Pro Cond"/>
          <w:sz w:val="20"/>
          <w:szCs w:val="20"/>
        </w:rPr>
      </w:pPr>
      <w:r w:rsidRPr="0089703B">
        <w:rPr>
          <w:rFonts w:ascii="Verdana Pro Cond" w:hAnsi="Verdana Pro Cond"/>
          <w:sz w:val="20"/>
          <w:szCs w:val="20"/>
        </w:rPr>
        <w:t>Contributory pension Scheme</w:t>
      </w:r>
    </w:p>
    <w:p w14:paraId="2A6C9B54" w14:textId="77777777" w:rsidR="00663979" w:rsidRPr="0089703B" w:rsidRDefault="00663979" w:rsidP="00663979">
      <w:pPr>
        <w:jc w:val="both"/>
        <w:rPr>
          <w:rFonts w:ascii="Verdana Pro Cond" w:hAnsi="Verdana Pro Cond"/>
          <w:sz w:val="20"/>
          <w:szCs w:val="20"/>
        </w:rPr>
      </w:pPr>
    </w:p>
    <w:p w14:paraId="19E67EE5" w14:textId="452CAE7B" w:rsidR="003926C9" w:rsidRPr="0089703B" w:rsidRDefault="00663979" w:rsidP="003926C9">
      <w:pPr>
        <w:jc w:val="both"/>
        <w:rPr>
          <w:rFonts w:ascii="Verdana Pro Cond" w:hAnsi="Verdana Pro Cond"/>
          <w:b/>
          <w:sz w:val="20"/>
          <w:szCs w:val="20"/>
        </w:rPr>
      </w:pPr>
      <w:r w:rsidRPr="0089703B">
        <w:rPr>
          <w:rFonts w:ascii="Verdana Pro Cond" w:hAnsi="Verdana Pro Cond"/>
          <w:b/>
          <w:sz w:val="20"/>
          <w:szCs w:val="20"/>
        </w:rPr>
        <w:t>Please apply via email with a covering letter and C.V. to Lee Bishop Golf Course Manager.</w:t>
      </w:r>
    </w:p>
    <w:p w14:paraId="5E2E8FD4" w14:textId="2EFA9328" w:rsidR="00663979" w:rsidRPr="0089703B" w:rsidRDefault="00663979" w:rsidP="003926C9">
      <w:pPr>
        <w:jc w:val="both"/>
        <w:rPr>
          <w:rFonts w:ascii="Verdana Pro Cond" w:hAnsi="Verdana Pro Cond"/>
          <w:b/>
          <w:sz w:val="20"/>
          <w:szCs w:val="20"/>
        </w:rPr>
      </w:pPr>
      <w:r w:rsidRPr="0089703B">
        <w:rPr>
          <w:rFonts w:ascii="Verdana Pro Cond" w:hAnsi="Verdana Pro Cond"/>
          <w:b/>
          <w:sz w:val="20"/>
          <w:szCs w:val="20"/>
        </w:rPr>
        <w:t>For any further information please don’t hesitate to contact Lee Bishop 07889449793</w:t>
      </w:r>
    </w:p>
    <w:p w14:paraId="2D2B66DA" w14:textId="0C7C128B" w:rsidR="00663979" w:rsidRPr="0089703B" w:rsidRDefault="00663979" w:rsidP="003926C9">
      <w:pPr>
        <w:jc w:val="both"/>
        <w:rPr>
          <w:rFonts w:ascii="Verdana Pro Cond" w:hAnsi="Verdana Pro Cond"/>
          <w:b/>
          <w:sz w:val="20"/>
          <w:szCs w:val="20"/>
        </w:rPr>
      </w:pPr>
      <w:r w:rsidRPr="0089703B">
        <w:rPr>
          <w:rFonts w:ascii="Verdana Pro Cond" w:hAnsi="Verdana Pro Cond"/>
          <w:b/>
          <w:sz w:val="20"/>
          <w:szCs w:val="20"/>
        </w:rPr>
        <w:t>leebishcmbbgc@gmail.com</w:t>
      </w:r>
    </w:p>
    <w:p w14:paraId="355EB242" w14:textId="02AFCD72" w:rsidR="0032487B" w:rsidRPr="0089703B" w:rsidRDefault="0032487B">
      <w:pPr>
        <w:rPr>
          <w:rFonts w:ascii="Verdana Pro Cond" w:hAnsi="Verdana Pro Cond"/>
        </w:rPr>
      </w:pPr>
    </w:p>
    <w:p w14:paraId="41906D6B" w14:textId="77777777" w:rsidR="00456DD9" w:rsidRPr="0089703B" w:rsidRDefault="00456DD9">
      <w:pPr>
        <w:rPr>
          <w:rFonts w:ascii="Verdana Pro Cond" w:hAnsi="Verdana Pro Cond"/>
        </w:rPr>
      </w:pPr>
    </w:p>
    <w:p w14:paraId="6F0E0524" w14:textId="4D929D55" w:rsidR="00456DD9" w:rsidRDefault="00456DD9" w:rsidP="00DB13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60E8FA" w14:textId="77777777" w:rsidR="00456DD9" w:rsidRDefault="00456DD9"/>
    <w:p w14:paraId="7F13ACE5" w14:textId="77777777" w:rsidR="00456DD9" w:rsidRDefault="00456DD9"/>
    <w:p w14:paraId="3678E075" w14:textId="77777777" w:rsidR="00456DD9" w:rsidRDefault="00456DD9"/>
    <w:sectPr w:rsidR="00456DD9">
      <w:headerReference w:type="default" r:id="rId11"/>
      <w:footerReference w:type="default" r:id="rId12"/>
      <w:pgSz w:w="11899" w:h="16838"/>
      <w:pgMar w:top="2835" w:right="700" w:bottom="144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6EDC1" w14:textId="77777777" w:rsidR="007059AD" w:rsidRDefault="007059AD">
      <w:pPr>
        <w:spacing w:after="0"/>
      </w:pPr>
      <w:r>
        <w:separator/>
      </w:r>
    </w:p>
  </w:endnote>
  <w:endnote w:type="continuationSeparator" w:id="0">
    <w:p w14:paraId="574EAB29" w14:textId="77777777" w:rsidR="007059AD" w:rsidRDefault="00705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 Pro Cond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B248" w14:textId="77777777" w:rsidR="00122F41" w:rsidRDefault="0032487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55EB24B" wp14:editId="355EB24C">
          <wp:simplePos x="0" y="0"/>
          <wp:positionH relativeFrom="column">
            <wp:posOffset>-503555</wp:posOffset>
          </wp:positionH>
          <wp:positionV relativeFrom="page">
            <wp:posOffset>9944100</wp:posOffset>
          </wp:positionV>
          <wp:extent cx="7559040" cy="762000"/>
          <wp:effectExtent l="0" t="0" r="3810" b="0"/>
          <wp:wrapNone/>
          <wp:docPr id="1" name="Picture 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095B" w14:textId="77777777" w:rsidR="007059AD" w:rsidRDefault="007059AD">
      <w:pPr>
        <w:spacing w:after="0"/>
      </w:pPr>
      <w:r>
        <w:separator/>
      </w:r>
    </w:p>
  </w:footnote>
  <w:footnote w:type="continuationSeparator" w:id="0">
    <w:p w14:paraId="63E2BF50" w14:textId="77777777" w:rsidR="007059AD" w:rsidRDefault="007059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B247" w14:textId="77777777" w:rsidR="00122F41" w:rsidRDefault="0032487B">
    <w:pPr>
      <w:pStyle w:val="Header"/>
      <w:tabs>
        <w:tab w:val="clear" w:pos="4320"/>
        <w:tab w:val="clear" w:pos="8640"/>
      </w:tabs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355EB249" wp14:editId="355EB24A">
          <wp:simplePos x="0" y="0"/>
          <wp:positionH relativeFrom="column">
            <wp:posOffset>-602615</wp:posOffset>
          </wp:positionH>
          <wp:positionV relativeFrom="page">
            <wp:posOffset>0</wp:posOffset>
          </wp:positionV>
          <wp:extent cx="7559040" cy="1638300"/>
          <wp:effectExtent l="0" t="0" r="3810" b="0"/>
          <wp:wrapNone/>
          <wp:docPr id="2" name="Picture 2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731F"/>
    <w:multiLevelType w:val="multilevel"/>
    <w:tmpl w:val="A8B6F6A0"/>
    <w:lvl w:ilvl="0">
      <w:start w:val="1"/>
      <w:numFmt w:val="none"/>
      <w:pStyle w:val="Heading1"/>
      <w:suff w:val="nothing"/>
      <w:lvlText w:val="%1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pStyle w:val="NormalNumbered"/>
      <w:lvlText w:val="%2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</w:rPr>
    </w:lvl>
    <w:lvl w:ilvl="2">
      <w:start w:val="1"/>
      <w:numFmt w:val="lowerLetter"/>
      <w:pStyle w:val="NormalAlphabet"/>
      <w:lvlText w:val="(%3)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AAB2A56"/>
    <w:multiLevelType w:val="hybridMultilevel"/>
    <w:tmpl w:val="2312E544"/>
    <w:lvl w:ilvl="0" w:tplc="3F40EAE6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73902">
    <w:abstractNumId w:val="0"/>
  </w:num>
  <w:num w:numId="2" w16cid:durableId="91095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669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487B"/>
    <w:rsid w:val="00074405"/>
    <w:rsid w:val="00122F41"/>
    <w:rsid w:val="001B6408"/>
    <w:rsid w:val="00285DA8"/>
    <w:rsid w:val="0032487B"/>
    <w:rsid w:val="00353579"/>
    <w:rsid w:val="003926C9"/>
    <w:rsid w:val="00456DD9"/>
    <w:rsid w:val="004C1B24"/>
    <w:rsid w:val="00663979"/>
    <w:rsid w:val="007059AD"/>
    <w:rsid w:val="00744A53"/>
    <w:rsid w:val="0089703B"/>
    <w:rsid w:val="0094384D"/>
    <w:rsid w:val="00A05413"/>
    <w:rsid w:val="00A2497D"/>
    <w:rsid w:val="00C013ED"/>
    <w:rsid w:val="00DB1309"/>
    <w:rsid w:val="00F7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5EB242"/>
  <w15:docId w15:val="{202A0B49-7289-4BE6-8E2C-7EE0BB28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26C9"/>
    <w:pPr>
      <w:numPr>
        <w:numId w:val="1"/>
      </w:numPr>
      <w:spacing w:after="0"/>
      <w:outlineLvl w:val="0"/>
    </w:pPr>
    <w:rPr>
      <w:rFonts w:ascii="Arial Bold" w:eastAsia="Times New Roman" w:hAnsi="Arial Bold" w:cs="Arial Bold"/>
      <w:b/>
      <w:bCs/>
      <w:caps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26C9"/>
    <w:pPr>
      <w:spacing w:before="60" w:after="60"/>
      <w:outlineLvl w:val="2"/>
    </w:pPr>
    <w:rPr>
      <w:rFonts w:ascii="Arial Bold" w:eastAsia="Times New Roman" w:hAnsi="Arial Bold" w:cs="Arial Bold"/>
      <w:b/>
      <w:bCs/>
      <w:cap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unhideWhenUsed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semiHidden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semiHidden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3926C9"/>
    <w:rPr>
      <w:rFonts w:ascii="Arial Bold" w:eastAsia="Times New Roman" w:hAnsi="Arial Bold" w:cs="Arial Bold"/>
      <w:b/>
      <w:bCs/>
      <w:caps/>
      <w:sz w:val="18"/>
      <w:szCs w:val="1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3926C9"/>
    <w:rPr>
      <w:rFonts w:ascii="Arial Bold" w:eastAsia="Times New Roman" w:hAnsi="Arial Bold" w:cs="Arial Bold"/>
      <w:b/>
      <w:bCs/>
      <w:caps/>
      <w:sz w:val="18"/>
      <w:szCs w:val="18"/>
      <w:lang w:eastAsia="en-US"/>
    </w:rPr>
  </w:style>
  <w:style w:type="paragraph" w:customStyle="1" w:styleId="NormalAlphabet">
    <w:name w:val="Normal Alphabet"/>
    <w:basedOn w:val="Normal"/>
    <w:uiPriority w:val="99"/>
    <w:rsid w:val="003926C9"/>
    <w:pPr>
      <w:numPr>
        <w:ilvl w:val="2"/>
        <w:numId w:val="1"/>
      </w:numPr>
      <w:spacing w:after="120"/>
    </w:pPr>
    <w:rPr>
      <w:rFonts w:ascii="Arial" w:eastAsia="Times New Roman" w:hAnsi="Arial" w:cs="Arial"/>
      <w:sz w:val="18"/>
      <w:szCs w:val="18"/>
    </w:rPr>
  </w:style>
  <w:style w:type="paragraph" w:customStyle="1" w:styleId="NormalNumbered">
    <w:name w:val="Normal Numbered"/>
    <w:basedOn w:val="Normal"/>
    <w:uiPriority w:val="99"/>
    <w:rsid w:val="003926C9"/>
    <w:pPr>
      <w:numPr>
        <w:ilvl w:val="1"/>
        <w:numId w:val="1"/>
      </w:numPr>
      <w:spacing w:after="120"/>
    </w:pPr>
    <w:rPr>
      <w:rFonts w:ascii="Arial" w:eastAsia="Times New Roman" w:hAnsi="Arial" w:cs="Arial"/>
      <w:sz w:val="18"/>
      <w:szCs w:val="18"/>
    </w:rPr>
  </w:style>
  <w:style w:type="paragraph" w:styleId="ListParagraph">
    <w:name w:val="List Paragraph"/>
    <w:basedOn w:val="Normal"/>
    <w:uiPriority w:val="34"/>
    <w:qFormat/>
    <w:rsid w:val="00F77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ary\General\BBGC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273907F494242A36891F0D58DB3B0" ma:contentTypeVersion="12" ma:contentTypeDescription="Create a new document." ma:contentTypeScope="" ma:versionID="bba226589957b97a5462f237b279cfd4">
  <xsd:schema xmlns:xsd="http://www.w3.org/2001/XMLSchema" xmlns:xs="http://www.w3.org/2001/XMLSchema" xmlns:p="http://schemas.microsoft.com/office/2006/metadata/properties" xmlns:ns2="36b5488b-e3fc-44e2-94d5-639ad40bd014" xmlns:ns3="342eb2b3-9051-4094-bf92-428840a82d40" targetNamespace="http://schemas.microsoft.com/office/2006/metadata/properties" ma:root="true" ma:fieldsID="89da4f11c32eef2bc19c033a59889e9d" ns2:_="" ns3:_="">
    <xsd:import namespace="36b5488b-e3fc-44e2-94d5-639ad40bd014"/>
    <xsd:import namespace="342eb2b3-9051-4094-bf92-428840a82d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5488b-e3fc-44e2-94d5-639ad40bd0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eb2b3-9051-4094-bf92-428840a82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265E0A-21C1-4E7B-B83E-FD47B37A3A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B62F4-1D0D-4E92-A358-71515CEF12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8A63A-7C05-4AC4-B603-792A0AA730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FD3A23-8E22-46E0-8544-3E77B76FD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5488b-e3fc-44e2-94d5-639ad40bd014"/>
    <ds:schemaRef ds:uri="342eb2b3-9051-4094-bf92-428840a82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BBGC letterhead</Template>
  <TotalTime>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Patrick and Christine</vt:lpstr>
    </vt:vector>
  </TitlesOfParts>
  <Company>Burnham Beeches Golf Club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Patrick and Christine</dc:title>
  <dc:creator>patrick</dc:creator>
  <cp:lastModifiedBy>Lee Bishop</cp:lastModifiedBy>
  <cp:revision>3</cp:revision>
  <cp:lastPrinted>2019-02-19T15:57:00Z</cp:lastPrinted>
  <dcterms:created xsi:type="dcterms:W3CDTF">2023-02-11T08:48:00Z</dcterms:created>
  <dcterms:modified xsi:type="dcterms:W3CDTF">2023-02-11T08:48:00Z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0x010100D83273907F494242A36891F0D58DB3B0</vt:lpwstr>
  </property>
  <property fmtid="{D5CDD505-2E9C-101B-9397-08002B2CF9AE}" pid="3" name="AuthorIds_UIVersion_512">
    <vt:lpwstr>14</vt:lpwstr>
  </property>
  <property fmtid="{D5CDD505-2E9C-101B-9397-08002B2CF9AE}" pid="4" name="AuthorIds_UIVersion_2048">
    <vt:lpwstr>14</vt:lpwstr>
  </property>
</Properties>
</file>